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22A" w:rsidRDefault="00F5522A" w:rsidP="00547B4C">
      <w:pPr>
        <w:spacing w:beforeLines="25" w:line="400" w:lineRule="exact"/>
        <w:jc w:val="center"/>
        <w:rPr>
          <w:rFonts w:ascii="標楷體" w:eastAsia="標楷體" w:hAnsi="標楷體"/>
          <w:sz w:val="3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1in;margin-top:-45pt;width:570.8pt;height:801pt;z-index:-251658240">
            <v:imagedata r:id="rId7" o:title=""/>
          </v:shape>
        </w:pict>
      </w:r>
    </w:p>
    <w:p w:rsidR="00F5522A" w:rsidRDefault="00F5522A" w:rsidP="00547B4C">
      <w:pPr>
        <w:spacing w:beforeLines="25" w:line="400" w:lineRule="exact"/>
        <w:jc w:val="center"/>
        <w:rPr>
          <w:rFonts w:ascii="標楷體" w:eastAsia="標楷體" w:hAnsi="標楷體"/>
          <w:sz w:val="36"/>
        </w:rPr>
      </w:pPr>
    </w:p>
    <w:p w:rsidR="00F5522A" w:rsidRDefault="00F5522A" w:rsidP="00547B4C">
      <w:pPr>
        <w:spacing w:beforeLines="25" w:line="400" w:lineRule="exact"/>
        <w:jc w:val="center"/>
        <w:rPr>
          <w:rFonts w:ascii="標楷體" w:eastAsia="標楷體" w:hAnsi="標楷體"/>
          <w:sz w:val="52"/>
          <w:szCs w:val="52"/>
        </w:rPr>
      </w:pPr>
    </w:p>
    <w:p w:rsidR="00F5522A" w:rsidRPr="00331045" w:rsidRDefault="00F5522A" w:rsidP="00547B4C">
      <w:pPr>
        <w:spacing w:beforeLines="25" w:line="400" w:lineRule="exact"/>
        <w:jc w:val="center"/>
        <w:rPr>
          <w:rFonts w:ascii="標楷體" w:eastAsia="標楷體" w:hAnsi="標楷體"/>
          <w:sz w:val="52"/>
          <w:szCs w:val="52"/>
        </w:rPr>
      </w:pPr>
      <w:r w:rsidRPr="00331045">
        <w:rPr>
          <w:rFonts w:ascii="標楷體" w:eastAsia="標楷體" w:hAnsi="標楷體" w:hint="eastAsia"/>
          <w:sz w:val="52"/>
          <w:szCs w:val="52"/>
        </w:rPr>
        <w:t>報名表</w:t>
      </w:r>
    </w:p>
    <w:p w:rsidR="00F5522A" w:rsidRPr="00CC5F4D" w:rsidRDefault="00F5522A" w:rsidP="00547B4C">
      <w:pPr>
        <w:spacing w:beforeLines="25" w:line="400" w:lineRule="exact"/>
        <w:jc w:val="center"/>
        <w:rPr>
          <w:noProof/>
        </w:rPr>
      </w:pPr>
    </w:p>
    <w:tbl>
      <w:tblPr>
        <w:tblW w:w="9978" w:type="dxa"/>
        <w:jc w:val="center"/>
        <w:tblInd w:w="-16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496"/>
        <w:gridCol w:w="3000"/>
        <w:gridCol w:w="1440"/>
        <w:gridCol w:w="2640"/>
        <w:gridCol w:w="1402"/>
      </w:tblGrid>
      <w:tr w:rsidR="00F5522A" w:rsidRPr="001C5CA7" w:rsidTr="002041D6">
        <w:trPr>
          <w:trHeight w:val="768"/>
          <w:jc w:val="center"/>
        </w:trPr>
        <w:tc>
          <w:tcPr>
            <w:tcW w:w="1496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5522A" w:rsidRPr="00331045" w:rsidRDefault="00F5522A" w:rsidP="00331045">
            <w:pPr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331045">
              <w:rPr>
                <w:rFonts w:ascii="標楷體" w:eastAsia="標楷體" w:hAnsi="標楷體" w:hint="eastAsia"/>
                <w:sz w:val="28"/>
                <w:szCs w:val="28"/>
              </w:rPr>
              <w:t>單位</w:t>
            </w:r>
            <w:r w:rsidRPr="00331045">
              <w:rPr>
                <w:rFonts w:ascii="標楷體" w:eastAsia="標楷體" w:hAnsi="標楷體"/>
                <w:sz w:val="28"/>
                <w:szCs w:val="28"/>
              </w:rPr>
              <w:t>/</w:t>
            </w:r>
            <w:r w:rsidRPr="00331045">
              <w:rPr>
                <w:rFonts w:ascii="標楷體" w:eastAsia="標楷體" w:hAnsi="標楷體" w:hint="eastAsia"/>
                <w:sz w:val="28"/>
                <w:szCs w:val="28"/>
              </w:rPr>
              <w:t>公司</w:t>
            </w:r>
            <w:r w:rsidRPr="00331045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</w:tc>
        <w:tc>
          <w:tcPr>
            <w:tcW w:w="8482" w:type="dxa"/>
            <w:gridSpan w:val="4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5522A" w:rsidRPr="00331045" w:rsidRDefault="00F5522A" w:rsidP="00331045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5522A" w:rsidRPr="001C5CA7" w:rsidTr="006E5B24">
        <w:trPr>
          <w:trHeight w:val="511"/>
          <w:jc w:val="center"/>
        </w:trPr>
        <w:tc>
          <w:tcPr>
            <w:tcW w:w="149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22A" w:rsidRPr="00331045" w:rsidRDefault="00F5522A" w:rsidP="00331045">
            <w:pPr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30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22A" w:rsidRPr="00331045" w:rsidRDefault="00F5522A" w:rsidP="00331045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vMerge w:val="restar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F5522A" w:rsidRPr="00331045" w:rsidRDefault="00F5522A" w:rsidP="00331045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31045">
              <w:rPr>
                <w:rFonts w:ascii="標楷體" w:eastAsia="標楷體" w:hAnsi="標楷體" w:hint="eastAsia"/>
                <w:sz w:val="28"/>
                <w:szCs w:val="28"/>
              </w:rPr>
              <w:t>□男□女</w:t>
            </w:r>
          </w:p>
        </w:tc>
        <w:tc>
          <w:tcPr>
            <w:tcW w:w="2640" w:type="dxa"/>
            <w:vMerge w:val="restar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F5522A" w:rsidRPr="00331045" w:rsidRDefault="00F5522A" w:rsidP="00331045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31045">
              <w:rPr>
                <w:rFonts w:ascii="標楷體" w:eastAsia="標楷體" w:hAnsi="標楷體" w:hint="eastAsia"/>
                <w:sz w:val="28"/>
                <w:szCs w:val="28"/>
              </w:rPr>
              <w:t>手機：</w:t>
            </w:r>
          </w:p>
        </w:tc>
        <w:tc>
          <w:tcPr>
            <w:tcW w:w="1402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F5522A" w:rsidRPr="00331045" w:rsidRDefault="00F5522A" w:rsidP="00331045">
            <w:pPr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331045">
              <w:rPr>
                <w:rFonts w:ascii="標楷體" w:eastAsia="標楷體" w:hAnsi="標楷體" w:hint="eastAsia"/>
                <w:sz w:val="28"/>
                <w:szCs w:val="28"/>
              </w:rPr>
              <w:t>□葷□素</w:t>
            </w:r>
          </w:p>
        </w:tc>
      </w:tr>
      <w:tr w:rsidR="00F5522A" w:rsidRPr="001C5CA7" w:rsidTr="006E5B24">
        <w:trPr>
          <w:trHeight w:val="525"/>
          <w:jc w:val="center"/>
        </w:trPr>
        <w:tc>
          <w:tcPr>
            <w:tcW w:w="149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5522A" w:rsidRPr="00331045" w:rsidRDefault="00F5522A" w:rsidP="00331045">
            <w:pPr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331045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5522A" w:rsidRPr="00331045" w:rsidRDefault="00F5522A" w:rsidP="00331045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F5522A" w:rsidRPr="00331045" w:rsidRDefault="00F5522A" w:rsidP="00331045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40" w:type="dxa"/>
            <w:vMerge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F5522A" w:rsidRPr="00331045" w:rsidRDefault="00F5522A" w:rsidP="00331045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02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522A" w:rsidRPr="00331045" w:rsidRDefault="00F5522A" w:rsidP="00331045">
            <w:pPr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5522A" w:rsidRPr="001C5CA7" w:rsidTr="006E5B24">
        <w:trPr>
          <w:trHeight w:val="527"/>
          <w:jc w:val="center"/>
        </w:trPr>
        <w:tc>
          <w:tcPr>
            <w:tcW w:w="149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22A" w:rsidRPr="00331045" w:rsidRDefault="00F5522A" w:rsidP="00331045">
            <w:pPr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30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22A" w:rsidRPr="00331045" w:rsidRDefault="00F5522A" w:rsidP="00331045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vMerge w:val="restar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F5522A" w:rsidRPr="00331045" w:rsidRDefault="00F5522A" w:rsidP="00331045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31045">
              <w:rPr>
                <w:rFonts w:ascii="標楷體" w:eastAsia="標楷體" w:hAnsi="標楷體" w:hint="eastAsia"/>
                <w:sz w:val="28"/>
                <w:szCs w:val="28"/>
              </w:rPr>
              <w:t>□男□女</w:t>
            </w:r>
          </w:p>
        </w:tc>
        <w:tc>
          <w:tcPr>
            <w:tcW w:w="2640" w:type="dxa"/>
            <w:vMerge w:val="restar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F5522A" w:rsidRPr="00331045" w:rsidRDefault="00F5522A" w:rsidP="00331045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31045">
              <w:rPr>
                <w:rFonts w:ascii="標楷體" w:eastAsia="標楷體" w:hAnsi="標楷體" w:hint="eastAsia"/>
                <w:sz w:val="28"/>
                <w:szCs w:val="28"/>
              </w:rPr>
              <w:t>手機：</w:t>
            </w:r>
          </w:p>
        </w:tc>
        <w:tc>
          <w:tcPr>
            <w:tcW w:w="1402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F5522A" w:rsidRPr="00331045" w:rsidRDefault="00F5522A" w:rsidP="00331045">
            <w:pPr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331045">
              <w:rPr>
                <w:rFonts w:ascii="標楷體" w:eastAsia="標楷體" w:hAnsi="標楷體" w:hint="eastAsia"/>
                <w:sz w:val="28"/>
                <w:szCs w:val="28"/>
              </w:rPr>
              <w:t>□葷□素</w:t>
            </w:r>
          </w:p>
        </w:tc>
      </w:tr>
      <w:tr w:rsidR="00F5522A" w:rsidRPr="001C5CA7" w:rsidTr="006E5B24">
        <w:trPr>
          <w:trHeight w:val="531"/>
          <w:jc w:val="center"/>
        </w:trPr>
        <w:tc>
          <w:tcPr>
            <w:tcW w:w="149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5522A" w:rsidRPr="00331045" w:rsidRDefault="00F5522A" w:rsidP="00331045">
            <w:pPr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331045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5522A" w:rsidRPr="00331045" w:rsidRDefault="00F5522A" w:rsidP="00331045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F5522A" w:rsidRPr="00331045" w:rsidRDefault="00F5522A" w:rsidP="00331045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40" w:type="dxa"/>
            <w:vMerge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F5522A" w:rsidRPr="00331045" w:rsidRDefault="00F5522A" w:rsidP="00331045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02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522A" w:rsidRPr="00331045" w:rsidRDefault="00F5522A" w:rsidP="00331045">
            <w:pPr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5522A" w:rsidRPr="001C5CA7" w:rsidTr="006E5B24">
        <w:trPr>
          <w:trHeight w:val="528"/>
          <w:jc w:val="center"/>
        </w:trPr>
        <w:tc>
          <w:tcPr>
            <w:tcW w:w="149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22A" w:rsidRPr="00331045" w:rsidRDefault="00F5522A" w:rsidP="00331045">
            <w:pPr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30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22A" w:rsidRPr="00331045" w:rsidRDefault="00F5522A" w:rsidP="00331045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vMerge w:val="restar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F5522A" w:rsidRPr="00331045" w:rsidRDefault="00F5522A" w:rsidP="00331045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31045">
              <w:rPr>
                <w:rFonts w:ascii="標楷體" w:eastAsia="標楷體" w:hAnsi="標楷體" w:hint="eastAsia"/>
                <w:sz w:val="28"/>
                <w:szCs w:val="28"/>
              </w:rPr>
              <w:t>□男□女</w:t>
            </w:r>
          </w:p>
        </w:tc>
        <w:tc>
          <w:tcPr>
            <w:tcW w:w="2640" w:type="dxa"/>
            <w:vMerge w:val="restar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F5522A" w:rsidRPr="00331045" w:rsidRDefault="00F5522A" w:rsidP="00331045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31045">
              <w:rPr>
                <w:rFonts w:ascii="標楷體" w:eastAsia="標楷體" w:hAnsi="標楷體" w:hint="eastAsia"/>
                <w:sz w:val="28"/>
                <w:szCs w:val="28"/>
              </w:rPr>
              <w:t>手機：</w:t>
            </w:r>
          </w:p>
        </w:tc>
        <w:tc>
          <w:tcPr>
            <w:tcW w:w="1402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F5522A" w:rsidRPr="00331045" w:rsidRDefault="00F5522A" w:rsidP="00331045">
            <w:pPr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331045">
              <w:rPr>
                <w:rFonts w:ascii="標楷體" w:eastAsia="標楷體" w:hAnsi="標楷體" w:hint="eastAsia"/>
                <w:sz w:val="28"/>
                <w:szCs w:val="28"/>
              </w:rPr>
              <w:t>□葷□素</w:t>
            </w:r>
          </w:p>
        </w:tc>
      </w:tr>
      <w:tr w:rsidR="00F5522A" w:rsidRPr="001C5CA7" w:rsidTr="006E5B24">
        <w:trPr>
          <w:trHeight w:val="490"/>
          <w:jc w:val="center"/>
        </w:trPr>
        <w:tc>
          <w:tcPr>
            <w:tcW w:w="149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5522A" w:rsidRPr="00331045" w:rsidRDefault="00F5522A" w:rsidP="00331045">
            <w:pPr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331045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5522A" w:rsidRPr="00331045" w:rsidRDefault="00F5522A" w:rsidP="00331045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F5522A" w:rsidRPr="00331045" w:rsidRDefault="00F5522A" w:rsidP="00331045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40" w:type="dxa"/>
            <w:vMerge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F5522A" w:rsidRPr="00331045" w:rsidRDefault="00F5522A" w:rsidP="00331045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02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522A" w:rsidRPr="00331045" w:rsidRDefault="00F5522A" w:rsidP="00331045">
            <w:pPr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5522A" w:rsidRPr="001C5CA7" w:rsidTr="002041D6">
        <w:trPr>
          <w:trHeight w:val="742"/>
          <w:jc w:val="center"/>
        </w:trPr>
        <w:tc>
          <w:tcPr>
            <w:tcW w:w="1496" w:type="dxa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F5522A" w:rsidRPr="00331045" w:rsidRDefault="00F5522A" w:rsidP="00331045">
            <w:pPr>
              <w:spacing w:line="320" w:lineRule="exact"/>
              <w:jc w:val="distribute"/>
              <w:rPr>
                <w:rFonts w:ascii="新細明體"/>
                <w:sz w:val="28"/>
                <w:szCs w:val="28"/>
              </w:rPr>
            </w:pPr>
            <w:r w:rsidRPr="00331045">
              <w:rPr>
                <w:rFonts w:ascii="標楷體" w:eastAsia="標楷體" w:hAnsi="標楷體" w:hint="eastAsia"/>
                <w:sz w:val="28"/>
                <w:szCs w:val="28"/>
              </w:rPr>
              <w:t>電子郵件</w:t>
            </w:r>
            <w:r w:rsidRPr="00331045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</w:tc>
        <w:tc>
          <w:tcPr>
            <w:tcW w:w="8482" w:type="dxa"/>
            <w:gridSpan w:val="4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F5522A" w:rsidRPr="00331045" w:rsidRDefault="00F5522A" w:rsidP="00331045">
            <w:pPr>
              <w:spacing w:line="320" w:lineRule="exact"/>
              <w:jc w:val="both"/>
              <w:rPr>
                <w:rFonts w:ascii="新細明體"/>
                <w:sz w:val="28"/>
                <w:szCs w:val="28"/>
              </w:rPr>
            </w:pPr>
          </w:p>
        </w:tc>
      </w:tr>
      <w:tr w:rsidR="00F5522A" w:rsidRPr="001C5CA7" w:rsidTr="00941178">
        <w:trPr>
          <w:trHeight w:val="820"/>
          <w:jc w:val="center"/>
        </w:trPr>
        <w:tc>
          <w:tcPr>
            <w:tcW w:w="1496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F5522A" w:rsidRPr="00331045" w:rsidRDefault="00F5522A" w:rsidP="00331045">
            <w:pPr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331045">
              <w:rPr>
                <w:rFonts w:ascii="標楷體" w:eastAsia="標楷體" w:hAnsi="標楷體" w:hint="eastAsia"/>
                <w:sz w:val="28"/>
                <w:szCs w:val="28"/>
              </w:rPr>
              <w:t>地址</w:t>
            </w:r>
            <w:bookmarkStart w:id="0" w:name="_GoBack"/>
            <w:bookmarkEnd w:id="0"/>
          </w:p>
        </w:tc>
        <w:tc>
          <w:tcPr>
            <w:tcW w:w="8482" w:type="dxa"/>
            <w:gridSpan w:val="4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F5522A" w:rsidRPr="00331045" w:rsidRDefault="00F5522A" w:rsidP="00331045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5522A" w:rsidRPr="001C5CA7" w:rsidTr="00941178">
        <w:trPr>
          <w:trHeight w:val="840"/>
          <w:jc w:val="center"/>
        </w:trPr>
        <w:tc>
          <w:tcPr>
            <w:tcW w:w="1496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5522A" w:rsidRPr="00331045" w:rsidRDefault="00F5522A" w:rsidP="00331045">
            <w:pPr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331045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  <w:tc>
          <w:tcPr>
            <w:tcW w:w="8482" w:type="dxa"/>
            <w:gridSpan w:val="4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5522A" w:rsidRPr="00331045" w:rsidRDefault="00F5522A" w:rsidP="00331045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F5522A" w:rsidRDefault="00F5522A" w:rsidP="005B67AA">
      <w:pPr>
        <w:spacing w:line="400" w:lineRule="exact"/>
        <w:rPr>
          <w:rFonts w:ascii="標楷體" w:eastAsia="標楷體" w:hAnsi="標楷體"/>
        </w:rPr>
      </w:pPr>
    </w:p>
    <w:p w:rsidR="00F5522A" w:rsidRPr="00331045" w:rsidRDefault="00F5522A" w:rsidP="005B67AA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331045">
        <w:rPr>
          <w:rFonts w:ascii="標楷體" w:eastAsia="標楷體" w:hAnsi="標楷體" w:hint="eastAsia"/>
          <w:sz w:val="28"/>
          <w:szCs w:val="28"/>
        </w:rPr>
        <w:t>備　　註：本報名表可自行影印使用。</w:t>
      </w:r>
    </w:p>
    <w:p w:rsidR="00F5522A" w:rsidRDefault="00F5522A" w:rsidP="005B67AA">
      <w:pPr>
        <w:rPr>
          <w:rFonts w:ascii="標楷體" w:eastAsia="標楷體" w:hAnsi="標楷體"/>
          <w:sz w:val="28"/>
          <w:szCs w:val="28"/>
        </w:rPr>
      </w:pPr>
    </w:p>
    <w:p w:rsidR="00F5522A" w:rsidRPr="00331045" w:rsidRDefault="00F5522A" w:rsidP="005B67AA">
      <w:pPr>
        <w:rPr>
          <w:rFonts w:ascii="標楷體" w:eastAsia="標楷體" w:hAnsi="標楷體"/>
          <w:sz w:val="28"/>
          <w:szCs w:val="28"/>
        </w:rPr>
      </w:pPr>
      <w:r w:rsidRPr="00331045">
        <w:rPr>
          <w:rFonts w:ascii="標楷體" w:eastAsia="標楷體" w:hAnsi="標楷體" w:hint="eastAsia"/>
          <w:sz w:val="28"/>
          <w:szCs w:val="28"/>
        </w:rPr>
        <w:t>報名日期：即日起至</w:t>
      </w:r>
      <w:r w:rsidRPr="00331045">
        <w:rPr>
          <w:rFonts w:ascii="標楷體" w:eastAsia="標楷體" w:hAnsi="標楷體"/>
          <w:b/>
          <w:color w:val="FF0000"/>
          <w:sz w:val="28"/>
          <w:szCs w:val="28"/>
        </w:rPr>
        <w:t>102</w:t>
      </w:r>
      <w:r w:rsidRPr="00331045">
        <w:rPr>
          <w:rFonts w:ascii="標楷體" w:eastAsia="標楷體" w:hAnsi="標楷體" w:hint="eastAsia"/>
          <w:b/>
          <w:color w:val="FF0000"/>
          <w:sz w:val="28"/>
          <w:szCs w:val="28"/>
        </w:rPr>
        <w:t>年</w:t>
      </w:r>
      <w:r w:rsidRPr="00331045">
        <w:rPr>
          <w:rFonts w:ascii="標楷體" w:eastAsia="標楷體" w:hAnsi="標楷體"/>
          <w:b/>
          <w:color w:val="FF0000"/>
          <w:sz w:val="28"/>
          <w:szCs w:val="28"/>
        </w:rPr>
        <w:t>10</w:t>
      </w:r>
      <w:r w:rsidRPr="00331045">
        <w:rPr>
          <w:rFonts w:ascii="標楷體" w:eastAsia="標楷體" w:hAnsi="標楷體" w:hint="eastAsia"/>
          <w:b/>
          <w:color w:val="FF0000"/>
          <w:sz w:val="28"/>
          <w:szCs w:val="28"/>
        </w:rPr>
        <w:t>月</w:t>
      </w:r>
      <w:r w:rsidRPr="00331045">
        <w:rPr>
          <w:rFonts w:ascii="標楷體" w:eastAsia="標楷體" w:hAnsi="標楷體"/>
          <w:b/>
          <w:color w:val="FF0000"/>
          <w:sz w:val="28"/>
          <w:szCs w:val="28"/>
        </w:rPr>
        <w:t>16</w:t>
      </w:r>
      <w:r w:rsidRPr="00331045">
        <w:rPr>
          <w:rFonts w:ascii="標楷體" w:eastAsia="標楷體" w:hAnsi="標楷體" w:hint="eastAsia"/>
          <w:b/>
          <w:color w:val="FF0000"/>
          <w:sz w:val="28"/>
          <w:szCs w:val="28"/>
        </w:rPr>
        <w:t>日</w:t>
      </w:r>
      <w:r w:rsidRPr="00331045">
        <w:rPr>
          <w:rFonts w:ascii="標楷體" w:eastAsia="標楷體" w:hAnsi="標楷體" w:hint="eastAsia"/>
          <w:sz w:val="28"/>
          <w:szCs w:val="28"/>
        </w:rPr>
        <w:t>（星期三）</w:t>
      </w:r>
    </w:p>
    <w:p w:rsidR="00F5522A" w:rsidRPr="00331045" w:rsidRDefault="00F5522A" w:rsidP="00EA7551">
      <w:pPr>
        <w:rPr>
          <w:rFonts w:ascii="標楷體" w:eastAsia="標楷體" w:hAnsi="標楷體"/>
          <w:sz w:val="28"/>
          <w:szCs w:val="28"/>
        </w:rPr>
      </w:pPr>
      <w:r w:rsidRPr="00331045">
        <w:rPr>
          <w:rFonts w:ascii="標楷體" w:eastAsia="標楷體" w:hAnsi="標楷體" w:hint="eastAsia"/>
          <w:sz w:val="28"/>
          <w:szCs w:val="28"/>
        </w:rPr>
        <w:t>報名方式：可將「報名表」使用</w:t>
      </w:r>
      <w:r w:rsidRPr="00331045">
        <w:rPr>
          <w:rFonts w:ascii="標楷體" w:eastAsia="標楷體" w:hAnsi="標楷體" w:hint="eastAsia"/>
          <w:b/>
          <w:sz w:val="28"/>
          <w:szCs w:val="28"/>
        </w:rPr>
        <w:t>傳真</w:t>
      </w:r>
      <w:r w:rsidRPr="00331045">
        <w:rPr>
          <w:rFonts w:ascii="標楷體" w:eastAsia="標楷體" w:hAnsi="標楷體" w:hint="eastAsia"/>
          <w:sz w:val="28"/>
          <w:szCs w:val="28"/>
        </w:rPr>
        <w:t>或</w:t>
      </w:r>
      <w:r w:rsidRPr="00331045">
        <w:rPr>
          <w:rFonts w:ascii="標楷體" w:eastAsia="標楷體" w:hAnsi="標楷體" w:hint="eastAsia"/>
          <w:b/>
          <w:sz w:val="28"/>
          <w:szCs w:val="28"/>
        </w:rPr>
        <w:t>信箱</w:t>
      </w:r>
      <w:r w:rsidRPr="00331045">
        <w:rPr>
          <w:rFonts w:ascii="標楷體" w:eastAsia="標楷體" w:hAnsi="標楷體" w:hint="eastAsia"/>
          <w:sz w:val="28"/>
          <w:szCs w:val="28"/>
        </w:rPr>
        <w:t>方式報名（擇一即可）</w:t>
      </w:r>
    </w:p>
    <w:p w:rsidR="00F5522A" w:rsidRPr="00331045" w:rsidRDefault="00F5522A" w:rsidP="00CC5F4D">
      <w:pPr>
        <w:rPr>
          <w:rFonts w:ascii="標楷體" w:eastAsia="標楷體" w:hAnsi="標楷體"/>
          <w:sz w:val="28"/>
          <w:szCs w:val="28"/>
        </w:rPr>
      </w:pPr>
      <w:r w:rsidRPr="00331045">
        <w:rPr>
          <w:rFonts w:ascii="標楷體" w:eastAsia="標楷體" w:hAnsi="標楷體" w:hint="eastAsia"/>
          <w:sz w:val="28"/>
          <w:szCs w:val="28"/>
        </w:rPr>
        <w:t xml:space="preserve">　　　　　傳真：</w:t>
      </w:r>
      <w:r w:rsidRPr="00331045">
        <w:rPr>
          <w:rFonts w:ascii="標楷體" w:eastAsia="標楷體" w:hAnsi="標楷體"/>
          <w:sz w:val="28"/>
          <w:szCs w:val="28"/>
        </w:rPr>
        <w:t xml:space="preserve">04-8526431  </w:t>
      </w:r>
      <w:r w:rsidRPr="00331045">
        <w:rPr>
          <w:rFonts w:ascii="標楷體" w:eastAsia="標楷體" w:hAnsi="標楷體" w:hint="eastAsia"/>
          <w:sz w:val="28"/>
          <w:szCs w:val="28"/>
        </w:rPr>
        <w:t>信箱：</w:t>
      </w:r>
      <w:r w:rsidRPr="00331045">
        <w:rPr>
          <w:rFonts w:ascii="標楷體" w:eastAsia="標楷體" w:hAnsi="標楷體"/>
          <w:sz w:val="28"/>
          <w:szCs w:val="28"/>
        </w:rPr>
        <w:t>rainv@tobs.org.tw</w:t>
      </w:r>
    </w:p>
    <w:p w:rsidR="00F5522A" w:rsidRPr="00331045" w:rsidRDefault="00F5522A" w:rsidP="00CC5F4D">
      <w:pPr>
        <w:rPr>
          <w:rFonts w:ascii="標楷體" w:eastAsia="標楷體" w:hAnsi="標楷體"/>
          <w:sz w:val="28"/>
          <w:szCs w:val="28"/>
        </w:rPr>
      </w:pPr>
      <w:r w:rsidRPr="00331045">
        <w:rPr>
          <w:rFonts w:ascii="標楷體" w:eastAsia="標楷體" w:hAnsi="標楷體" w:hint="eastAsia"/>
          <w:sz w:val="28"/>
          <w:szCs w:val="28"/>
        </w:rPr>
        <w:t>報名窗口：台灣蘭花育種者協會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Pr="00331045">
        <w:rPr>
          <w:rFonts w:ascii="標楷體" w:eastAsia="標楷體" w:hAnsi="標楷體"/>
          <w:sz w:val="28"/>
          <w:szCs w:val="28"/>
        </w:rPr>
        <w:t xml:space="preserve"> </w:t>
      </w:r>
      <w:r w:rsidRPr="00331045">
        <w:rPr>
          <w:rFonts w:ascii="標楷體" w:eastAsia="標楷體" w:hAnsi="標楷體" w:hint="eastAsia"/>
          <w:sz w:val="28"/>
          <w:szCs w:val="28"/>
        </w:rPr>
        <w:t>秘書</w:t>
      </w:r>
      <w:r w:rsidRPr="00331045">
        <w:rPr>
          <w:rFonts w:ascii="標楷體" w:eastAsia="標楷體" w:hAnsi="標楷體"/>
          <w:sz w:val="28"/>
          <w:szCs w:val="28"/>
        </w:rPr>
        <w:t>/</w:t>
      </w:r>
      <w:r w:rsidRPr="00331045">
        <w:rPr>
          <w:rFonts w:ascii="標楷體" w:eastAsia="標楷體" w:hAnsi="標楷體" w:hint="eastAsia"/>
          <w:sz w:val="28"/>
          <w:szCs w:val="28"/>
        </w:rPr>
        <w:t xml:space="preserve">汪佩宜　</w:t>
      </w:r>
    </w:p>
    <w:p w:rsidR="00F5522A" w:rsidRPr="00331045" w:rsidRDefault="00F5522A" w:rsidP="00331045">
      <w:pPr>
        <w:ind w:firstLineChars="500" w:firstLine="1400"/>
        <w:rPr>
          <w:sz w:val="28"/>
          <w:szCs w:val="28"/>
        </w:rPr>
      </w:pPr>
      <w:r w:rsidRPr="00331045">
        <w:rPr>
          <w:rFonts w:ascii="標楷體" w:eastAsia="標楷體" w:hAnsi="標楷體" w:hint="eastAsia"/>
          <w:sz w:val="28"/>
          <w:szCs w:val="28"/>
        </w:rPr>
        <w:t>電話：</w:t>
      </w:r>
      <w:r w:rsidRPr="00331045">
        <w:rPr>
          <w:rFonts w:ascii="標楷體" w:eastAsia="標楷體" w:hAnsi="標楷體"/>
          <w:sz w:val="28"/>
          <w:szCs w:val="28"/>
        </w:rPr>
        <w:t>04-8526437,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Pr="00331045">
        <w:rPr>
          <w:rFonts w:ascii="標楷體" w:eastAsia="標楷體" w:hAnsi="標楷體"/>
          <w:sz w:val="28"/>
          <w:szCs w:val="28"/>
        </w:rPr>
        <w:t>0978-297985</w:t>
      </w:r>
      <w:r w:rsidRPr="00331045">
        <w:rPr>
          <w:sz w:val="28"/>
          <w:szCs w:val="28"/>
        </w:rPr>
        <w:t xml:space="preserve"> </w:t>
      </w:r>
    </w:p>
    <w:sectPr w:rsidR="00F5522A" w:rsidRPr="00331045" w:rsidSect="00331045">
      <w:pgSz w:w="11906" w:h="16838"/>
      <w:pgMar w:top="1440" w:right="1800" w:bottom="540" w:left="16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522A" w:rsidRDefault="00F5522A" w:rsidP="00CF71C5">
      <w:r>
        <w:separator/>
      </w:r>
    </w:p>
  </w:endnote>
  <w:endnote w:type="continuationSeparator" w:id="0">
    <w:p w:rsidR="00F5522A" w:rsidRDefault="00F5522A" w:rsidP="00CF71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522A" w:rsidRDefault="00F5522A" w:rsidP="00CF71C5">
      <w:r>
        <w:separator/>
      </w:r>
    </w:p>
  </w:footnote>
  <w:footnote w:type="continuationSeparator" w:id="0">
    <w:p w:rsidR="00F5522A" w:rsidRDefault="00F5522A" w:rsidP="00CF71C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0D4944"/>
    <w:multiLevelType w:val="hybridMultilevel"/>
    <w:tmpl w:val="38543922"/>
    <w:lvl w:ilvl="0" w:tplc="C284ED26">
      <w:start w:val="1"/>
      <w:numFmt w:val="decimal"/>
      <w:lvlText w:val="%1."/>
      <w:lvlJc w:val="left"/>
      <w:pPr>
        <w:ind w:left="96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">
    <w:nsid w:val="34F55C26"/>
    <w:multiLevelType w:val="hybridMultilevel"/>
    <w:tmpl w:val="EDE052C6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37C94676"/>
    <w:multiLevelType w:val="hybridMultilevel"/>
    <w:tmpl w:val="7486B81C"/>
    <w:lvl w:ilvl="0" w:tplc="29BA0F76">
      <w:start w:val="1"/>
      <w:numFmt w:val="taiwaneseCountingThousand"/>
      <w:lvlText w:val="%1、"/>
      <w:lvlJc w:val="center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F71C5"/>
    <w:rsid w:val="0001367B"/>
    <w:rsid w:val="00097E0D"/>
    <w:rsid w:val="000A5F12"/>
    <w:rsid w:val="000B41CA"/>
    <w:rsid w:val="000D6278"/>
    <w:rsid w:val="00114F80"/>
    <w:rsid w:val="001350B7"/>
    <w:rsid w:val="0015362C"/>
    <w:rsid w:val="001651B3"/>
    <w:rsid w:val="00183314"/>
    <w:rsid w:val="001C5CA7"/>
    <w:rsid w:val="001D4900"/>
    <w:rsid w:val="001D7342"/>
    <w:rsid w:val="001E59EC"/>
    <w:rsid w:val="002041D6"/>
    <w:rsid w:val="00212A4F"/>
    <w:rsid w:val="002157C1"/>
    <w:rsid w:val="0022632E"/>
    <w:rsid w:val="0028781A"/>
    <w:rsid w:val="00297A0A"/>
    <w:rsid w:val="002E226F"/>
    <w:rsid w:val="00301FFF"/>
    <w:rsid w:val="00307878"/>
    <w:rsid w:val="00331045"/>
    <w:rsid w:val="00372F76"/>
    <w:rsid w:val="003C3A70"/>
    <w:rsid w:val="003C60A7"/>
    <w:rsid w:val="003D2EB8"/>
    <w:rsid w:val="003F2371"/>
    <w:rsid w:val="00431057"/>
    <w:rsid w:val="004479A5"/>
    <w:rsid w:val="0045011F"/>
    <w:rsid w:val="00470FAC"/>
    <w:rsid w:val="0047131B"/>
    <w:rsid w:val="00476DE4"/>
    <w:rsid w:val="00497A60"/>
    <w:rsid w:val="004C17A3"/>
    <w:rsid w:val="004D1696"/>
    <w:rsid w:val="004F17DF"/>
    <w:rsid w:val="004F4862"/>
    <w:rsid w:val="00547B4C"/>
    <w:rsid w:val="00575C86"/>
    <w:rsid w:val="005B67AA"/>
    <w:rsid w:val="005E4904"/>
    <w:rsid w:val="0065618B"/>
    <w:rsid w:val="0069461D"/>
    <w:rsid w:val="006B12FE"/>
    <w:rsid w:val="006D2F41"/>
    <w:rsid w:val="006E5B24"/>
    <w:rsid w:val="00720CF4"/>
    <w:rsid w:val="0073417F"/>
    <w:rsid w:val="00764D06"/>
    <w:rsid w:val="007F79D7"/>
    <w:rsid w:val="0081211B"/>
    <w:rsid w:val="0081238B"/>
    <w:rsid w:val="008158D9"/>
    <w:rsid w:val="00893736"/>
    <w:rsid w:val="008C338C"/>
    <w:rsid w:val="009273E0"/>
    <w:rsid w:val="0093534D"/>
    <w:rsid w:val="00941178"/>
    <w:rsid w:val="00964D0D"/>
    <w:rsid w:val="00976D86"/>
    <w:rsid w:val="009E7FB5"/>
    <w:rsid w:val="00A56DE4"/>
    <w:rsid w:val="00A7144F"/>
    <w:rsid w:val="00AA03B8"/>
    <w:rsid w:val="00AA6A5C"/>
    <w:rsid w:val="00AB535A"/>
    <w:rsid w:val="00AC32A4"/>
    <w:rsid w:val="00AC67BF"/>
    <w:rsid w:val="00B50DE9"/>
    <w:rsid w:val="00B54D5C"/>
    <w:rsid w:val="00B63F37"/>
    <w:rsid w:val="00B656DF"/>
    <w:rsid w:val="00B71901"/>
    <w:rsid w:val="00B871B7"/>
    <w:rsid w:val="00C0018F"/>
    <w:rsid w:val="00C064AA"/>
    <w:rsid w:val="00C32BE1"/>
    <w:rsid w:val="00C40C37"/>
    <w:rsid w:val="00C5666F"/>
    <w:rsid w:val="00C96552"/>
    <w:rsid w:val="00CA10C8"/>
    <w:rsid w:val="00CB2287"/>
    <w:rsid w:val="00CC5F4D"/>
    <w:rsid w:val="00CF71C5"/>
    <w:rsid w:val="00D04E6E"/>
    <w:rsid w:val="00D209D5"/>
    <w:rsid w:val="00D43FDB"/>
    <w:rsid w:val="00D668E4"/>
    <w:rsid w:val="00D67B25"/>
    <w:rsid w:val="00D87CDA"/>
    <w:rsid w:val="00E43756"/>
    <w:rsid w:val="00E85039"/>
    <w:rsid w:val="00E92062"/>
    <w:rsid w:val="00EA485B"/>
    <w:rsid w:val="00EA7551"/>
    <w:rsid w:val="00F05779"/>
    <w:rsid w:val="00F10FB6"/>
    <w:rsid w:val="00F20326"/>
    <w:rsid w:val="00F5522A"/>
    <w:rsid w:val="00F82961"/>
    <w:rsid w:val="00F95A05"/>
    <w:rsid w:val="00FC4132"/>
    <w:rsid w:val="00FF3D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3756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F71C5"/>
    <w:rPr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F71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F71C5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CF71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F71C5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C96552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96552"/>
    <w:rPr>
      <w:rFonts w:ascii="Cambria" w:eastAsia="新細明體" w:hAnsi="Cambria" w:cs="Times New Roman"/>
      <w:sz w:val="18"/>
      <w:szCs w:val="18"/>
    </w:rPr>
  </w:style>
  <w:style w:type="paragraph" w:styleId="ListParagraph">
    <w:name w:val="List Paragraph"/>
    <w:basedOn w:val="Normal"/>
    <w:uiPriority w:val="99"/>
    <w:qFormat/>
    <w:rsid w:val="0069461D"/>
    <w:pPr>
      <w:ind w:leftChars="200" w:left="480"/>
    </w:pPr>
  </w:style>
  <w:style w:type="character" w:styleId="CommentReference">
    <w:name w:val="annotation reference"/>
    <w:basedOn w:val="DefaultParagraphFont"/>
    <w:uiPriority w:val="99"/>
    <w:semiHidden/>
    <w:rsid w:val="0069461D"/>
    <w:rPr>
      <w:rFonts w:cs="Times New Roman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rsid w:val="0069461D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69461D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69461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69461D"/>
    <w:rPr>
      <w:b/>
      <w:bCs/>
    </w:rPr>
  </w:style>
  <w:style w:type="character" w:styleId="Hyperlink">
    <w:name w:val="Hyperlink"/>
    <w:basedOn w:val="DefaultParagraphFont"/>
    <w:uiPriority w:val="99"/>
    <w:rsid w:val="00D87CDA"/>
    <w:rPr>
      <w:rFonts w:cs="Times New Roman"/>
      <w:color w:val="0000FF"/>
      <w:u w:val="single"/>
    </w:rPr>
  </w:style>
  <w:style w:type="paragraph" w:styleId="Salutation">
    <w:name w:val="Salutation"/>
    <w:basedOn w:val="Normal"/>
    <w:next w:val="Normal"/>
    <w:link w:val="SalutationChar"/>
    <w:uiPriority w:val="99"/>
    <w:rsid w:val="003F2371"/>
    <w:rPr>
      <w:rFonts w:ascii="標楷體" w:eastAsia="標楷體" w:hAnsi="標楷體"/>
    </w:rPr>
  </w:style>
  <w:style w:type="character" w:customStyle="1" w:styleId="SalutationChar">
    <w:name w:val="Salutation Char"/>
    <w:basedOn w:val="DefaultParagraphFont"/>
    <w:link w:val="Salutation"/>
    <w:uiPriority w:val="99"/>
    <w:semiHidden/>
    <w:locked/>
    <w:rsid w:val="004F17DF"/>
    <w:rPr>
      <w:rFonts w:cs="Times New Roman"/>
    </w:rPr>
  </w:style>
  <w:style w:type="paragraph" w:styleId="Closing">
    <w:name w:val="Closing"/>
    <w:basedOn w:val="Normal"/>
    <w:link w:val="ClosingChar"/>
    <w:uiPriority w:val="99"/>
    <w:rsid w:val="003F2371"/>
    <w:pPr>
      <w:ind w:leftChars="1800" w:left="100"/>
    </w:pPr>
    <w:rPr>
      <w:rFonts w:ascii="標楷體" w:eastAsia="標楷體" w:hAnsi="標楷體"/>
    </w:rPr>
  </w:style>
  <w:style w:type="character" w:customStyle="1" w:styleId="ClosingChar">
    <w:name w:val="Closing Char"/>
    <w:basedOn w:val="DefaultParagraphFont"/>
    <w:link w:val="Closing"/>
    <w:uiPriority w:val="99"/>
    <w:semiHidden/>
    <w:locked/>
    <w:rsid w:val="004F17DF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73</TotalTime>
  <Pages>1</Pages>
  <Words>42</Words>
  <Characters>243</Characters>
  <Application>Microsoft Office Outlook</Application>
  <DocSecurity>0</DocSecurity>
  <Lines>0</Lines>
  <Paragraphs>0</Paragraphs>
  <ScaleCrop>false</ScaleCrop>
  <Company>C.M.T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ncyu_user</dc:creator>
  <cp:keywords/>
  <dc:description/>
  <cp:lastModifiedBy>tobs-2</cp:lastModifiedBy>
  <cp:revision>48</cp:revision>
  <cp:lastPrinted>2013-09-30T08:37:00Z</cp:lastPrinted>
  <dcterms:created xsi:type="dcterms:W3CDTF">2013-09-30T07:35:00Z</dcterms:created>
  <dcterms:modified xsi:type="dcterms:W3CDTF">2013-10-04T03:07:00Z</dcterms:modified>
</cp:coreProperties>
</file>